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E0EE4" w14:textId="77777777" w:rsidR="006A5908" w:rsidRDefault="00000000">
      <w:pPr>
        <w:jc w:val="center"/>
      </w:pPr>
      <w:r>
        <w:rPr>
          <w:rFonts w:ascii="Calibri" w:hAnsi="Calibri" w:cs="Calibri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5235186" wp14:editId="76FB6568">
            <wp:simplePos x="0" y="0"/>
            <wp:positionH relativeFrom="column">
              <wp:posOffset>8915400</wp:posOffset>
            </wp:positionH>
            <wp:positionV relativeFrom="paragraph">
              <wp:posOffset>-449583</wp:posOffset>
            </wp:positionV>
            <wp:extent cx="1127756" cy="1127756"/>
            <wp:effectExtent l="0" t="0" r="0" b="0"/>
            <wp:wrapNone/>
            <wp:docPr id="185808153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7756" cy="112775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sz w:val="40"/>
          <w:szCs w:val="40"/>
          <w:lang w:val="en-US"/>
        </w:rPr>
        <w:t>St Mary’s Infants School – Climate Action Plan – December 2025 review</w:t>
      </w:r>
    </w:p>
    <w:tbl>
      <w:tblPr>
        <w:tblW w:w="153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2"/>
        <w:gridCol w:w="2489"/>
        <w:gridCol w:w="3551"/>
        <w:gridCol w:w="2416"/>
        <w:gridCol w:w="2453"/>
        <w:gridCol w:w="1917"/>
      </w:tblGrid>
      <w:tr w:rsidR="006A5908" w14:paraId="2DCB7C70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2BF9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Key Area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E611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Goal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C08A0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Action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38B8F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Staff / Cost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D7F3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Expected Completion Date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924770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sz w:val="28"/>
                <w:szCs w:val="28"/>
                <w:lang w:val="en-US"/>
              </w:rPr>
              <w:t>Met/not met /tbc</w:t>
            </w:r>
          </w:p>
        </w:tc>
      </w:tr>
      <w:tr w:rsidR="006A5908" w14:paraId="17CACA4C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1ABFA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Decarbonisation</w:t>
            </w:r>
            <w:proofErr w:type="spellEnd"/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F871E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Reduce carbon emissions by encouraging positive daily habits.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2F96" w14:textId="77777777" w:rsidR="006A5908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Encourage pupils and staff to turn off lights and monitors.</w:t>
            </w:r>
          </w:p>
          <w:p w14:paraId="1FE17558" w14:textId="77777777" w:rsidR="006A5908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Introduce ‘lights out hour’ in the summer.</w:t>
            </w:r>
          </w:p>
          <w:p w14:paraId="275F815E" w14:textId="77777777" w:rsidR="006A5908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Elect weekly class energy monitors.</w:t>
            </w:r>
          </w:p>
          <w:p w14:paraId="15F2C92B" w14:textId="77777777" w:rsidR="006A5908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Inform parents via Friday Flyer and provide reminders to staff as necessary.</w:t>
            </w:r>
          </w:p>
          <w:p w14:paraId="1E1C3E2E" w14:textId="77777777" w:rsidR="006A5908" w:rsidRDefault="006A5908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A3018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Mrs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Prue and Eco warriors</w:t>
            </w:r>
          </w:p>
          <w:p w14:paraId="1C63EA34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School staff</w:t>
            </w:r>
          </w:p>
          <w:p w14:paraId="401C8C6E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22443300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- free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55514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D9E15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shd w:val="clear" w:color="auto" w:fill="FFFF00"/>
                <w:lang w:val="en-US"/>
              </w:rPr>
              <w:t>Partly met</w:t>
            </w:r>
            <w:r>
              <w:rPr>
                <w:rFonts w:ascii="Calibri" w:hAnsi="Calibri" w:cs="Calibri"/>
                <w:lang w:val="en-US"/>
              </w:rPr>
              <w:t xml:space="preserve"> -to continue next school year with </w:t>
            </w:r>
            <w:proofErr w:type="spellStart"/>
            <w:r>
              <w:rPr>
                <w:rFonts w:ascii="Calibri" w:hAnsi="Calibri" w:cs="Calibri"/>
                <w:lang w:val="en-US"/>
              </w:rPr>
              <w:t>Ecos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taking a greater role.</w:t>
            </w:r>
          </w:p>
          <w:p w14:paraId="25265FDA" w14:textId="77777777" w:rsidR="006A5908" w:rsidRDefault="006A5908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4C37E7F7" w14:textId="77777777" w:rsidR="006A5908" w:rsidRDefault="006A5908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6A5908" w14:paraId="79BE52E5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77BC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Decarbonisation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154FE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Reduce carbon emissions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6B1E" w14:textId="77777777" w:rsidR="006A5908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Calibri" w:hAnsi="Calibri" w:cs="Calibri"/>
                <w:lang w:val="en-US"/>
              </w:rPr>
              <w:t xml:space="preserve">Sign up to and calculate the school’s carbon footprint using </w:t>
            </w:r>
            <w:hyperlink r:id="rId8" w:history="1">
              <w:r>
                <w:rPr>
                  <w:rStyle w:val="Hyperlink"/>
                  <w:rFonts w:ascii="Calibri" w:hAnsi="Calibri" w:cs="Calibri"/>
                  <w:lang w:val="en-US"/>
                </w:rPr>
                <w:t>www.countyourcarbon.org</w:t>
              </w:r>
            </w:hyperlink>
            <w:r>
              <w:rPr>
                <w:rFonts w:ascii="Calibri" w:hAnsi="Calibri" w:cs="Calibri"/>
                <w:lang w:val="en-US"/>
              </w:rPr>
              <w:t xml:space="preserve"> </w:t>
            </w:r>
            <w:proofErr w:type="gramStart"/>
            <w:r>
              <w:rPr>
                <w:rFonts w:ascii="Calibri" w:hAnsi="Calibri" w:cs="Calibri"/>
                <w:lang w:val="en-US"/>
              </w:rPr>
              <w:t>as a way to</w:t>
            </w:r>
            <w:proofErr w:type="gramEnd"/>
            <w:r>
              <w:rPr>
                <w:rFonts w:ascii="Calibri" w:hAnsi="Calibri" w:cs="Calibri"/>
                <w:lang w:val="en-US"/>
              </w:rPr>
              <w:t xml:space="preserve"> provide a baseline to measure our actions </w:t>
            </w:r>
            <w:proofErr w:type="gramStart"/>
            <w:r>
              <w:rPr>
                <w:rFonts w:ascii="Calibri" w:hAnsi="Calibri" w:cs="Calibri"/>
                <w:lang w:val="en-US"/>
              </w:rPr>
              <w:t>against./</w:t>
            </w:r>
            <w:proofErr w:type="gram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2561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Mrs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Prue / </w:t>
            </w:r>
            <w:proofErr w:type="spellStart"/>
            <w:r>
              <w:rPr>
                <w:rFonts w:ascii="Calibri" w:hAnsi="Calibri" w:cs="Calibri"/>
                <w:lang w:val="en-US"/>
              </w:rPr>
              <w:t>Ecos</w:t>
            </w:r>
            <w:proofErr w:type="spellEnd"/>
          </w:p>
          <w:p w14:paraId="35CEDF05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820E" w14:textId="77777777" w:rsidR="006A5908" w:rsidRDefault="006A5908">
            <w:pPr>
              <w:spacing w:after="0" w:line="240" w:lineRule="auto"/>
              <w:jc w:val="center"/>
              <w:rPr>
                <w:rFonts w:ascii="Comic Sans MS" w:hAnsi="Comic Sans MS"/>
                <w:sz w:val="40"/>
                <w:szCs w:val="40"/>
                <w:lang w:val="en-US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0389D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shd w:val="clear" w:color="auto" w:fill="FFFF00"/>
                <w:lang w:val="en-US"/>
              </w:rPr>
              <w:t>Partly met</w:t>
            </w:r>
            <w:r>
              <w:rPr>
                <w:rFonts w:ascii="Calibri" w:hAnsi="Calibri" w:cs="Calibri"/>
                <w:lang w:val="en-US"/>
              </w:rPr>
              <w:t xml:space="preserve"> – took part in cut your carbon…</w:t>
            </w:r>
          </w:p>
          <w:p w14:paraId="16E8BD99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Now need to do aging then carry out rest of action</w:t>
            </w:r>
          </w:p>
        </w:tc>
      </w:tr>
      <w:tr w:rsidR="006A5908" w14:paraId="2B8A79D2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F23DD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Biodiversity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F94C0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Increase biodiversity on school property by tree planting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5DD2" w14:textId="77777777" w:rsidR="006A5908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As part of eco enrichment children will be finding out about the importance of trees/forests culminating in tree planting activity.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E137C" w14:textId="77777777" w:rsidR="006A5908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Mrs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Prue and Eco warriors</w:t>
            </w:r>
          </w:p>
          <w:p w14:paraId="553E5FDA" w14:textId="77777777" w:rsidR="006A5908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School staff</w:t>
            </w:r>
          </w:p>
          <w:p w14:paraId="54F005EF" w14:textId="77777777" w:rsidR="006A5908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 to advise on location</w:t>
            </w:r>
          </w:p>
          <w:p w14:paraId="17209691" w14:textId="77777777" w:rsidR="006A5908" w:rsidRDefault="006A5908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583CEC00" w14:textId="77777777" w:rsidR="006A5908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– approx. £100</w:t>
            </w:r>
          </w:p>
          <w:p w14:paraId="3436A619" w14:textId="77777777" w:rsidR="006A5908" w:rsidRDefault="006A5908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2F8EEEB7" w14:textId="77777777" w:rsidR="006A5908" w:rsidRDefault="00000000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(apply for Woodland Trust free trees pack in Jan)</w:t>
            </w:r>
          </w:p>
          <w:p w14:paraId="1968AFF6" w14:textId="77777777" w:rsidR="006A5908" w:rsidRDefault="006A5908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60331CCC" w14:textId="77777777" w:rsidR="006A5908" w:rsidRDefault="006A5908">
            <w:pPr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4B34D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lastRenderedPageBreak/>
              <w:t>July 2026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BF47BF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  <w:shd w:val="clear" w:color="auto" w:fill="00FF00"/>
                <w:lang w:val="en-US"/>
              </w:rPr>
              <w:t>Met</w:t>
            </w:r>
          </w:p>
          <w:p w14:paraId="20303BC3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Trees planted in meadow area</w:t>
            </w:r>
          </w:p>
          <w:p w14:paraId="7571655A" w14:textId="77777777" w:rsidR="006A5908" w:rsidRDefault="006A5908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1A4A32C5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Trees from woodland trust (30) arriving November</w:t>
            </w:r>
          </w:p>
        </w:tc>
      </w:tr>
      <w:tr w:rsidR="006A5908" w14:paraId="1EC32077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0475A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Biodiversity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E2E46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Increase biodiversity in school grounds by attracting and supporting local bird life through observation and care.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20088" w14:textId="77777777" w:rsidR="006A5908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Install bird feeders and water trays around grounds.</w:t>
            </w:r>
          </w:p>
          <w:p w14:paraId="280B37BA" w14:textId="77777777" w:rsidR="006A5908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Teach pupils how to safely observe and identify birds. (Big Schools Birdwatch)</w:t>
            </w:r>
          </w:p>
          <w:p w14:paraId="516597A3" w14:textId="77777777" w:rsidR="006A5908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Create a simple </w:t>
            </w:r>
            <w:proofErr w:type="spellStart"/>
            <w:r>
              <w:rPr>
                <w:rFonts w:ascii="Calibri" w:hAnsi="Calibri" w:cs="Calibri"/>
                <w:lang w:val="en-US"/>
              </w:rPr>
              <w:t>rota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to keep feeders and water topped up.</w:t>
            </w:r>
          </w:p>
          <w:p w14:paraId="4177237A" w14:textId="77777777" w:rsidR="006A5908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Record bird sightings with pupils to monitor wildlife.</w:t>
            </w:r>
          </w:p>
          <w:p w14:paraId="1298E24E" w14:textId="77777777" w:rsidR="006A5908" w:rsidRDefault="0000000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Use observations to support learning about habitats and nature.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7BCB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Mrs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Prue and Eco warriors</w:t>
            </w:r>
          </w:p>
          <w:p w14:paraId="284FC9BA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Staff </w:t>
            </w:r>
          </w:p>
          <w:p w14:paraId="17FABA24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</w:t>
            </w:r>
          </w:p>
          <w:p w14:paraId="08C3BB31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57F0FE8C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53622018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– low approx. £10 for 5L</w:t>
            </w:r>
          </w:p>
          <w:p w14:paraId="76760D62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Ask for donations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728C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F327C5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shd w:val="clear" w:color="auto" w:fill="FFFF00"/>
                <w:lang w:val="en-US"/>
              </w:rPr>
              <w:t>Part Met</w:t>
            </w:r>
            <w:r>
              <w:rPr>
                <w:rFonts w:ascii="Calibri" w:hAnsi="Calibri" w:cs="Calibri"/>
                <w:lang w:val="en-US"/>
              </w:rPr>
              <w:t xml:space="preserve"> – during Winter. All children did the Birdwatch.</w:t>
            </w:r>
          </w:p>
          <w:p w14:paraId="01499247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Learned how to observe and spot birds. Learned names of birds.</w:t>
            </w:r>
          </w:p>
          <w:p w14:paraId="7E7D5BDF" w14:textId="77777777" w:rsidR="006A5908" w:rsidRDefault="006A5908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2A3A6F0D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Now continue with rest of target.</w:t>
            </w:r>
          </w:p>
        </w:tc>
      </w:tr>
      <w:tr w:rsidR="006A5908" w14:paraId="016AA61D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1276F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Resilience and adaptation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9BA1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Increase </w:t>
            </w:r>
            <w:proofErr w:type="gramStart"/>
            <w:r>
              <w:rPr>
                <w:rFonts w:ascii="Calibri" w:hAnsi="Calibri" w:cs="Calibri"/>
                <w:lang w:val="en-US"/>
              </w:rPr>
              <w:t>pupils</w:t>
            </w:r>
            <w:proofErr w:type="gramEnd"/>
            <w:r>
              <w:rPr>
                <w:rFonts w:ascii="Calibri" w:hAnsi="Calibri" w:cs="Calibri"/>
                <w:lang w:val="en-US"/>
              </w:rPr>
              <w:t xml:space="preserve"> awareness of the importance of water conservation and encourage water saving habits across the school community.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91BD8" w14:textId="77777777" w:rsidR="006A5908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design and display water saving posters near sinks and toilets.</w:t>
            </w:r>
          </w:p>
          <w:p w14:paraId="48DE1BB0" w14:textId="77777777" w:rsidR="006A5908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Introduce a simple ‘taps off’ routine after handwashing.</w:t>
            </w:r>
          </w:p>
          <w:p w14:paraId="0BD91033" w14:textId="77777777" w:rsidR="006A5908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Appoint pupil water monitors to check taps are turned off.</w:t>
            </w:r>
          </w:p>
          <w:p w14:paraId="214F1F2A" w14:textId="77777777" w:rsidR="006A5908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Teach children why water is precious through stories and discussion.</w:t>
            </w:r>
          </w:p>
          <w:p w14:paraId="736B4F4B" w14:textId="77777777" w:rsidR="006A5908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Share easy water saving tips with families through newsletters.</w:t>
            </w:r>
          </w:p>
          <w:p w14:paraId="76CDE38F" w14:textId="77777777" w:rsidR="006A5908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Hold a ‘wear Blue to School </w:t>
            </w:r>
            <w:proofErr w:type="gramStart"/>
            <w:r>
              <w:rPr>
                <w:rFonts w:ascii="Calibri" w:hAnsi="Calibri" w:cs="Calibri"/>
                <w:lang w:val="en-US"/>
              </w:rPr>
              <w:t>‘ day</w:t>
            </w:r>
            <w:proofErr w:type="gramEnd"/>
            <w:r>
              <w:rPr>
                <w:rFonts w:ascii="Calibri" w:hAnsi="Calibri" w:cs="Calibri"/>
                <w:lang w:val="en-US"/>
              </w:rPr>
              <w:t xml:space="preserve"> linked to a WaterAid fundraiser and </w:t>
            </w:r>
            <w:r>
              <w:rPr>
                <w:rFonts w:ascii="Calibri" w:hAnsi="Calibri" w:cs="Calibri"/>
                <w:lang w:val="en-US"/>
              </w:rPr>
              <w:lastRenderedPageBreak/>
              <w:t>learning about global water use.</w:t>
            </w:r>
          </w:p>
          <w:p w14:paraId="539FD3C4" w14:textId="77777777" w:rsidR="006A5908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Install a water butt to collect rainwater for watering plants and school grounds and gardens.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BF8EB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lastRenderedPageBreak/>
              <w:t>Mrs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Prue and Eco warriors</w:t>
            </w:r>
          </w:p>
          <w:p w14:paraId="55D92CBB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Staff</w:t>
            </w:r>
          </w:p>
          <w:p w14:paraId="0795E837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 (for water butt)</w:t>
            </w:r>
          </w:p>
          <w:p w14:paraId="1CFA3723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4621F32F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1F7B3821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  - free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0C99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6135C8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shd w:val="clear" w:color="auto" w:fill="FFFF00"/>
                <w:lang w:val="en-US"/>
              </w:rPr>
              <w:t>Partly met</w:t>
            </w:r>
          </w:p>
          <w:p w14:paraId="7158F838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All children learned and discussed the importance of saving water, particularly during warmer weather.</w:t>
            </w:r>
          </w:p>
          <w:p w14:paraId="7D376FE1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Came up with ideas to save water.</w:t>
            </w:r>
          </w:p>
          <w:p w14:paraId="52CC0E89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These went home on a newsletter</w:t>
            </w:r>
          </w:p>
          <w:p w14:paraId="79568B16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Children’s pledge ‘I am a water saver.’</w:t>
            </w:r>
          </w:p>
          <w:p w14:paraId="0822CBB9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Continue with rest of target next academic year.</w:t>
            </w:r>
          </w:p>
          <w:p w14:paraId="39EE2E15" w14:textId="77777777" w:rsidR="006A5908" w:rsidRDefault="006A5908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6A5908" w14:paraId="2B48356F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348C6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Resilience and adaptation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BD482" w14:textId="77777777" w:rsidR="006A5908" w:rsidRDefault="00000000">
            <w:pPr>
              <w:tabs>
                <w:tab w:val="left" w:pos="660"/>
              </w:tabs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 the summers are getting warmer adaptation measures are needed.</w:t>
            </w:r>
          </w:p>
          <w:p w14:paraId="48D458EA" w14:textId="77777777" w:rsidR="006A5908" w:rsidRDefault="006A5908">
            <w:pPr>
              <w:tabs>
                <w:tab w:val="left" w:pos="660"/>
              </w:tabs>
              <w:spacing w:after="0" w:line="240" w:lineRule="auto"/>
              <w:rPr>
                <w:rFonts w:ascii="Calibri" w:hAnsi="Calibri" w:cs="Calibri"/>
                <w:sz w:val="40"/>
                <w:szCs w:val="40"/>
                <w:lang w:val="en-US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3F31C" w14:textId="77777777" w:rsidR="006A5908" w:rsidRDefault="00000000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Calibri" w:hAnsi="Calibri" w:cs="Calibri"/>
              </w:rPr>
              <w:t>Identify areas within the school grounds where more shade needs to be created for playtimes or outdoor tasks.</w:t>
            </w:r>
          </w:p>
          <w:p w14:paraId="36723471" w14:textId="77777777" w:rsidR="006A5908" w:rsidRDefault="0000000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Consider what could be used to provide more shade. Trees? (see action above) Gazebos?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A087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Mrs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Prue and </w:t>
            </w:r>
            <w:proofErr w:type="spellStart"/>
            <w:r>
              <w:rPr>
                <w:rFonts w:ascii="Calibri" w:hAnsi="Calibri" w:cs="Calibri"/>
                <w:lang w:val="en-US"/>
              </w:rPr>
              <w:t>Ecos</w:t>
            </w:r>
            <w:proofErr w:type="spellEnd"/>
          </w:p>
          <w:p w14:paraId="3AE52DD7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Site manager</w:t>
            </w:r>
          </w:p>
          <w:p w14:paraId="051C5FEF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2C990A99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Cost – cost of trees</w:t>
            </w:r>
          </w:p>
          <w:p w14:paraId="063860F5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           Cost of gazebos</w:t>
            </w:r>
          </w:p>
          <w:p w14:paraId="3BEC5485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74735106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Ask for donations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843CD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4DC33F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shd w:val="clear" w:color="auto" w:fill="FF00FF"/>
                <w:lang w:val="en-US"/>
              </w:rPr>
              <w:t>Not met</w:t>
            </w:r>
          </w:p>
        </w:tc>
      </w:tr>
      <w:tr w:rsidR="006A5908" w14:paraId="35AFCCE2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AC62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Climate education and green careers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FE2E7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</w:rPr>
              <w:t>Share with staff and pupils what climate change action we are taking by promoting actions, campaigns, successes and achievements.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06D57" w14:textId="77777777" w:rsidR="006A5908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Inform pupils in assemblies or via eco warriors in class.</w:t>
            </w:r>
          </w:p>
          <w:p w14:paraId="55DF9000" w14:textId="77777777" w:rsidR="006A5908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Inform parents via the Friday Flyer or via Dojo</w:t>
            </w:r>
          </w:p>
          <w:p w14:paraId="7CA43154" w14:textId="77777777" w:rsidR="006A5908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Involve the whole school and wider community in achieving actions.</w:t>
            </w:r>
          </w:p>
          <w:p w14:paraId="420561D8" w14:textId="77777777" w:rsidR="006A5908" w:rsidRDefault="0000000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Get pupils involved.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7EE6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Staff including SLT</w:t>
            </w:r>
          </w:p>
          <w:p w14:paraId="601C18D1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Calibri" w:hAnsi="Calibri" w:cs="Calibri"/>
                <w:lang w:val="en-US"/>
              </w:rPr>
              <w:t>Ecos</w:t>
            </w:r>
            <w:proofErr w:type="spellEnd"/>
          </w:p>
          <w:p w14:paraId="30F0ECE8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5819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98C6C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shd w:val="clear" w:color="auto" w:fill="FFFF00"/>
                <w:lang w:val="en-US"/>
              </w:rPr>
              <w:t>Partly met</w:t>
            </w:r>
          </w:p>
          <w:p w14:paraId="79BD072A" w14:textId="77777777" w:rsidR="006A5908" w:rsidRDefault="006A5908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14:paraId="63C8C0E1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Activities such as </w:t>
            </w:r>
            <w:proofErr w:type="gramStart"/>
            <w:r>
              <w:rPr>
                <w:rFonts w:ascii="Calibri" w:hAnsi="Calibri" w:cs="Calibri"/>
                <w:lang w:val="en-US"/>
              </w:rPr>
              <w:t>cut</w:t>
            </w:r>
            <w:proofErr w:type="gramEnd"/>
            <w:r>
              <w:rPr>
                <w:rFonts w:ascii="Calibri" w:hAnsi="Calibri" w:cs="Calibri"/>
                <w:lang w:val="en-US"/>
              </w:rPr>
              <w:t xml:space="preserve"> your carbon, bird watch, water saving shared </w:t>
            </w:r>
          </w:p>
          <w:p w14:paraId="279C63DD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More to do next academic year</w:t>
            </w:r>
          </w:p>
        </w:tc>
      </w:tr>
      <w:tr w:rsidR="006A5908" w14:paraId="13FB9204" w14:textId="77777777">
        <w:tblPrEx>
          <w:tblCellMar>
            <w:top w:w="0" w:type="dxa"/>
            <w:bottom w:w="0" w:type="dxa"/>
          </w:tblCellMar>
        </w:tblPrEx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3CB66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Climate education and green careers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EE4F8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</w:rPr>
              <w:t>Embed sustainability and climate education in the wider curriculum by incorporating it in more lessons.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2BA91" w14:textId="77777777" w:rsidR="006A5908" w:rsidRDefault="00000000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Calibri" w:hAnsi="Calibri" w:cs="Calibri"/>
              </w:rPr>
              <w:t>Subject Leaders, particularly science and geography, to consider the curriculum and investigate ‘green ‘teaching opportunities.</w:t>
            </w:r>
          </w:p>
          <w:p w14:paraId="5D0BF031" w14:textId="77777777" w:rsidR="006A5908" w:rsidRDefault="00000000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Prepare to report back during a staff meeting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6563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Staff</w:t>
            </w:r>
          </w:p>
          <w:p w14:paraId="5FE05BC8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Subject coordinators</w:t>
            </w:r>
          </w:p>
          <w:p w14:paraId="3D2DF92C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14:paraId="27BCEDF2" w14:textId="77777777" w:rsidR="006A5908" w:rsidRDefault="00000000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Staff meeting time</w:t>
            </w:r>
          </w:p>
          <w:p w14:paraId="1601120B" w14:textId="77777777" w:rsidR="006A5908" w:rsidRDefault="006A5908">
            <w:pPr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DDB28" w14:textId="77777777" w:rsidR="006A5908" w:rsidRDefault="00000000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July 2026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D58FD" w14:textId="77777777" w:rsidR="006A5908" w:rsidRDefault="00000000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shd w:val="clear" w:color="auto" w:fill="FF00FF"/>
                <w:lang w:val="en-US"/>
              </w:rPr>
              <w:t>Not met</w:t>
            </w:r>
          </w:p>
        </w:tc>
      </w:tr>
    </w:tbl>
    <w:p w14:paraId="351D6E75" w14:textId="77777777" w:rsidR="006A5908" w:rsidRDefault="006A5908">
      <w:pPr>
        <w:jc w:val="center"/>
        <w:rPr>
          <w:rFonts w:ascii="Comic Sans MS" w:hAnsi="Comic Sans MS"/>
          <w:sz w:val="40"/>
          <w:szCs w:val="40"/>
          <w:lang w:val="en-US"/>
        </w:rPr>
      </w:pPr>
    </w:p>
    <w:sectPr w:rsidR="006A5908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EEA7C" w14:textId="77777777" w:rsidR="008921AA" w:rsidRDefault="008921AA">
      <w:pPr>
        <w:spacing w:after="0" w:line="240" w:lineRule="auto"/>
      </w:pPr>
      <w:r>
        <w:separator/>
      </w:r>
    </w:p>
  </w:endnote>
  <w:endnote w:type="continuationSeparator" w:id="0">
    <w:p w14:paraId="092AD5CE" w14:textId="77777777" w:rsidR="008921AA" w:rsidRDefault="00892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31FA0" w14:textId="77777777" w:rsidR="008921AA" w:rsidRDefault="008921A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B2450D1" w14:textId="77777777" w:rsidR="008921AA" w:rsidRDefault="00892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16998"/>
    <w:multiLevelType w:val="multilevel"/>
    <w:tmpl w:val="5106E8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CE6315D"/>
    <w:multiLevelType w:val="multilevel"/>
    <w:tmpl w:val="F746C29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61514AD"/>
    <w:multiLevelType w:val="multilevel"/>
    <w:tmpl w:val="BF686B6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50265E"/>
    <w:multiLevelType w:val="multilevel"/>
    <w:tmpl w:val="32D44D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43547D5"/>
    <w:multiLevelType w:val="multilevel"/>
    <w:tmpl w:val="F60004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8CB5162"/>
    <w:multiLevelType w:val="multilevel"/>
    <w:tmpl w:val="CC7EB0B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F9B1EA4"/>
    <w:multiLevelType w:val="multilevel"/>
    <w:tmpl w:val="57ACFC7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80132894">
    <w:abstractNumId w:val="2"/>
  </w:num>
  <w:num w:numId="2" w16cid:durableId="1412775476">
    <w:abstractNumId w:val="4"/>
  </w:num>
  <w:num w:numId="3" w16cid:durableId="1079863997">
    <w:abstractNumId w:val="6"/>
  </w:num>
  <w:num w:numId="4" w16cid:durableId="1386837640">
    <w:abstractNumId w:val="1"/>
  </w:num>
  <w:num w:numId="5" w16cid:durableId="1002393231">
    <w:abstractNumId w:val="0"/>
  </w:num>
  <w:num w:numId="6" w16cid:durableId="293487761">
    <w:abstractNumId w:val="5"/>
  </w:num>
  <w:num w:numId="7" w16cid:durableId="1272976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A5908"/>
    <w:rsid w:val="006A5908"/>
    <w:rsid w:val="00884DBA"/>
    <w:rsid w:val="008921AA"/>
    <w:rsid w:val="00D8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4BBC"/>
  <w15:docId w15:val="{FA3CCD69-81B2-469D-B9AA-A418FD13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yourcarbo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Prue</dc:creator>
  <dc:description/>
  <cp:lastModifiedBy>St Mary's Infants School - Baldock</cp:lastModifiedBy>
  <cp:revision>2</cp:revision>
  <cp:lastPrinted>2026-09-08T09:55:00Z</cp:lastPrinted>
  <dcterms:created xsi:type="dcterms:W3CDTF">2026-09-08T09:57:00Z</dcterms:created>
  <dcterms:modified xsi:type="dcterms:W3CDTF">2026-09-08T09:57:00Z</dcterms:modified>
</cp:coreProperties>
</file>